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65F64" w14:textId="7CA91118" w:rsidR="009D4176" w:rsidRPr="009C187E" w:rsidRDefault="003C0A61" w:rsidP="0075145A">
      <w:pPr>
        <w:pStyle w:val="Nzev"/>
        <w:jc w:val="center"/>
        <w:rPr>
          <w:sz w:val="52"/>
          <w:szCs w:val="52"/>
        </w:rPr>
      </w:pPr>
      <w:r w:rsidRPr="009C187E">
        <w:rPr>
          <w:sz w:val="52"/>
          <w:szCs w:val="52"/>
        </w:rPr>
        <w:t>Návod na montáž</w:t>
      </w:r>
    </w:p>
    <w:p w14:paraId="7D01C2D8" w14:textId="5ECF748E" w:rsidR="0075145A" w:rsidRPr="009C187E" w:rsidRDefault="0075145A" w:rsidP="0075145A">
      <w:pPr>
        <w:pStyle w:val="Podnadpis"/>
        <w:jc w:val="center"/>
        <w:rPr>
          <w:color w:val="2A2A2A" w:themeColor="text2"/>
          <w:sz w:val="52"/>
          <w:szCs w:val="52"/>
        </w:rPr>
      </w:pPr>
      <w:r w:rsidRPr="009C187E">
        <w:rPr>
          <w:color w:val="2A2A2A" w:themeColor="text2"/>
          <w:sz w:val="52"/>
          <w:szCs w:val="52"/>
        </w:rPr>
        <w:t>POLICE STROM</w:t>
      </w:r>
    </w:p>
    <w:p w14:paraId="5D70E856" w14:textId="4789650C" w:rsidR="009C4C1C" w:rsidRPr="009C4C1C" w:rsidRDefault="00F23412" w:rsidP="0075145A">
      <w:pPr>
        <w:pStyle w:val="Autor"/>
        <w:jc w:val="center"/>
      </w:pPr>
      <w:r>
        <w:rPr>
          <w:noProof/>
        </w:rPr>
        <w:drawing>
          <wp:inline distT="0" distB="0" distL="0" distR="0" wp14:anchorId="7CF64E6E" wp14:editId="19ADDF72">
            <wp:extent cx="5274945" cy="3865497"/>
            <wp:effectExtent l="0" t="0" r="0" b="0"/>
            <wp:docPr id="3" name="Obrázek 3" descr="Obsah obrázku zeď,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zeď, patro, interié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6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B23A" w14:textId="7938BD2E" w:rsidR="000065E1" w:rsidRPr="000065E1" w:rsidRDefault="000065E1" w:rsidP="000065E1">
      <w:pPr>
        <w:pStyle w:val="Autor"/>
      </w:pPr>
    </w:p>
    <w:p w14:paraId="6D730BC0" w14:textId="77777777" w:rsidR="001A4068" w:rsidRDefault="001A4068" w:rsidP="0075145A">
      <w:pPr>
        <w:jc w:val="center"/>
        <w:rPr>
          <w:i/>
          <w:iCs/>
          <w:color w:val="000000" w:themeColor="text1"/>
        </w:rPr>
      </w:pPr>
    </w:p>
    <w:p w14:paraId="24F32110" w14:textId="4C0B95A7" w:rsidR="00C40932" w:rsidRDefault="00C40932" w:rsidP="00A4574F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Z důvodu</w:t>
      </w:r>
      <w:r w:rsidRPr="00001935">
        <w:rPr>
          <w:b/>
          <w:bCs/>
          <w:i/>
          <w:iCs/>
          <w:color w:val="000000" w:themeColor="text1"/>
        </w:rPr>
        <w:t xml:space="preserve"> přeprav</w:t>
      </w:r>
      <w:r>
        <w:rPr>
          <w:b/>
          <w:bCs/>
          <w:i/>
          <w:iCs/>
          <w:color w:val="000000" w:themeColor="text1"/>
        </w:rPr>
        <w:t>y</w:t>
      </w:r>
      <w:r w:rsidRPr="00001935">
        <w:rPr>
          <w:b/>
          <w:bCs/>
          <w:i/>
          <w:iCs/>
          <w:color w:val="000000" w:themeColor="text1"/>
        </w:rPr>
        <w:t xml:space="preserve"> a následné montáž</w:t>
      </w:r>
      <w:r>
        <w:rPr>
          <w:b/>
          <w:bCs/>
          <w:i/>
          <w:iCs/>
          <w:color w:val="000000" w:themeColor="text1"/>
        </w:rPr>
        <w:t xml:space="preserve">e jsou police </w:t>
      </w:r>
      <w:r w:rsidR="009C4C1C" w:rsidRPr="00001935">
        <w:rPr>
          <w:b/>
          <w:bCs/>
          <w:i/>
          <w:iCs/>
          <w:color w:val="000000" w:themeColor="text1"/>
        </w:rPr>
        <w:t xml:space="preserve">rozděleny na </w:t>
      </w:r>
      <w:r>
        <w:rPr>
          <w:b/>
          <w:bCs/>
          <w:i/>
          <w:iCs/>
          <w:color w:val="000000" w:themeColor="text1"/>
        </w:rPr>
        <w:t>dvě</w:t>
      </w:r>
      <w:r w:rsidR="009C4C1C" w:rsidRPr="00001935">
        <w:rPr>
          <w:b/>
          <w:bCs/>
          <w:i/>
          <w:iCs/>
          <w:color w:val="000000" w:themeColor="text1"/>
        </w:rPr>
        <w:t xml:space="preserve"> a více dílů. Tento návod je univerzální </w:t>
      </w:r>
      <w:r>
        <w:rPr>
          <w:b/>
          <w:bCs/>
          <w:i/>
          <w:iCs/>
          <w:color w:val="000000" w:themeColor="text1"/>
        </w:rPr>
        <w:t xml:space="preserve">a </w:t>
      </w:r>
      <w:r w:rsidR="009C4C1C" w:rsidRPr="00001935">
        <w:rPr>
          <w:b/>
          <w:bCs/>
          <w:i/>
          <w:iCs/>
          <w:color w:val="000000" w:themeColor="text1"/>
        </w:rPr>
        <w:t xml:space="preserve">na všechny dostupné typy našich polic. </w:t>
      </w:r>
    </w:p>
    <w:p w14:paraId="500F7735" w14:textId="750B9419" w:rsidR="009C4C1C" w:rsidRPr="00001935" w:rsidRDefault="009C4C1C" w:rsidP="00A4574F">
      <w:pPr>
        <w:rPr>
          <w:b/>
          <w:bCs/>
          <w:i/>
          <w:iCs/>
          <w:color w:val="000000" w:themeColor="text1"/>
        </w:rPr>
      </w:pPr>
      <w:r w:rsidRPr="00001935">
        <w:rPr>
          <w:b/>
          <w:bCs/>
          <w:i/>
          <w:iCs/>
          <w:color w:val="000000" w:themeColor="text1"/>
        </w:rPr>
        <w:t>Pro konzole 12x120mm i 14x120mm.</w:t>
      </w:r>
    </w:p>
    <w:p w14:paraId="30397261" w14:textId="77777777" w:rsidR="0075145A" w:rsidRDefault="0075145A" w:rsidP="00F23412">
      <w:pPr>
        <w:jc w:val="right"/>
      </w:pPr>
    </w:p>
    <w:p w14:paraId="562D8A23" w14:textId="77777777" w:rsidR="0075145A" w:rsidRDefault="0075145A" w:rsidP="00F23412">
      <w:pPr>
        <w:jc w:val="right"/>
      </w:pPr>
    </w:p>
    <w:p w14:paraId="7E896C48" w14:textId="2C1956CE" w:rsidR="009C4C1C" w:rsidRDefault="00F23412" w:rsidP="00F23412">
      <w:pPr>
        <w:jc w:val="right"/>
      </w:pPr>
      <w:r>
        <w:rPr>
          <w:noProof/>
        </w:rPr>
        <w:drawing>
          <wp:inline distT="0" distB="0" distL="0" distR="0" wp14:anchorId="084AE90A" wp14:editId="4854A984">
            <wp:extent cx="2595032" cy="20777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82" cy="21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FECC" w14:textId="61FB0F68" w:rsidR="00F23412" w:rsidRPr="00A4574F" w:rsidRDefault="00F23412" w:rsidP="00A4574F">
      <w:pPr>
        <w:rPr>
          <w:iCs/>
          <w:color w:val="000000" w:themeColor="text1"/>
          <w:sz w:val="40"/>
          <w:szCs w:val="40"/>
        </w:rPr>
      </w:pPr>
      <w:r w:rsidRPr="00A4574F">
        <w:rPr>
          <w:rStyle w:val="Nadpis1Char"/>
          <w:iCs/>
          <w:sz w:val="40"/>
          <w:szCs w:val="40"/>
        </w:rPr>
        <w:lastRenderedPageBreak/>
        <w:t>Označení středů pro vrtání do zdi</w:t>
      </w:r>
    </w:p>
    <w:p w14:paraId="54649C09" w14:textId="30D17F6B" w:rsidR="00F23412" w:rsidRPr="00797D3B" w:rsidRDefault="000F3C51" w:rsidP="00F23412">
      <w:pPr>
        <w:rPr>
          <w:b/>
          <w:bCs/>
          <w:i/>
          <w:iCs/>
          <w:color w:val="000000" w:themeColor="text1"/>
        </w:rPr>
      </w:pPr>
      <w:r w:rsidRPr="00797D3B">
        <w:rPr>
          <w:b/>
          <w:bCs/>
          <w:i/>
          <w:iCs/>
          <w:color w:val="000000" w:themeColor="text1"/>
        </w:rPr>
        <w:t>Polici si otočíme zadní s</w:t>
      </w:r>
      <w:r w:rsidR="00A4574F">
        <w:rPr>
          <w:b/>
          <w:bCs/>
          <w:i/>
          <w:iCs/>
          <w:color w:val="000000" w:themeColor="text1"/>
        </w:rPr>
        <w:t>t</w:t>
      </w:r>
      <w:r w:rsidRPr="00797D3B">
        <w:rPr>
          <w:b/>
          <w:bCs/>
          <w:i/>
          <w:iCs/>
          <w:color w:val="000000" w:themeColor="text1"/>
        </w:rPr>
        <w:t>ranou nahoru</w:t>
      </w:r>
      <w:r w:rsidR="00A4574F">
        <w:rPr>
          <w:b/>
          <w:bCs/>
          <w:i/>
          <w:iCs/>
          <w:color w:val="000000" w:themeColor="text1"/>
        </w:rPr>
        <w:t>, kde d</w:t>
      </w:r>
      <w:r w:rsidRPr="00797D3B">
        <w:rPr>
          <w:b/>
          <w:bCs/>
          <w:i/>
          <w:iCs/>
          <w:color w:val="000000" w:themeColor="text1"/>
        </w:rPr>
        <w:t>o předem vyvrtaných otvorů vložíme tužku. Zasuneme</w:t>
      </w:r>
      <w:r w:rsidR="00A4574F">
        <w:rPr>
          <w:b/>
          <w:bCs/>
          <w:i/>
          <w:iCs/>
          <w:color w:val="000000" w:themeColor="text1"/>
        </w:rPr>
        <w:t xml:space="preserve"> ji</w:t>
      </w:r>
      <w:r w:rsidRPr="00797D3B">
        <w:rPr>
          <w:b/>
          <w:bCs/>
          <w:i/>
          <w:iCs/>
          <w:color w:val="000000" w:themeColor="text1"/>
        </w:rPr>
        <w:t xml:space="preserve"> tak</w:t>
      </w:r>
      <w:r w:rsidR="00A4574F">
        <w:rPr>
          <w:b/>
          <w:bCs/>
          <w:i/>
          <w:iCs/>
          <w:color w:val="000000" w:themeColor="text1"/>
        </w:rPr>
        <w:t>,</w:t>
      </w:r>
      <w:r w:rsidRPr="00797D3B">
        <w:rPr>
          <w:b/>
          <w:bCs/>
          <w:i/>
          <w:iCs/>
          <w:color w:val="000000" w:themeColor="text1"/>
        </w:rPr>
        <w:t xml:space="preserve"> aby vylézal nepatrný konec, který </w:t>
      </w:r>
      <w:proofErr w:type="gramStart"/>
      <w:r w:rsidRPr="00797D3B">
        <w:rPr>
          <w:b/>
          <w:bCs/>
          <w:i/>
          <w:iCs/>
          <w:color w:val="000000" w:themeColor="text1"/>
        </w:rPr>
        <w:t>označí</w:t>
      </w:r>
      <w:proofErr w:type="gramEnd"/>
      <w:r w:rsidRPr="00797D3B">
        <w:rPr>
          <w:b/>
          <w:bCs/>
          <w:i/>
          <w:iCs/>
          <w:color w:val="000000" w:themeColor="text1"/>
        </w:rPr>
        <w:t xml:space="preserve"> bod na </w:t>
      </w:r>
      <w:r w:rsidR="00A4574F" w:rsidRPr="00797D3B">
        <w:rPr>
          <w:b/>
          <w:bCs/>
          <w:i/>
          <w:iCs/>
          <w:color w:val="000000" w:themeColor="text1"/>
        </w:rPr>
        <w:t>zdi.</w:t>
      </w:r>
      <w:r w:rsidR="00A4574F">
        <w:rPr>
          <w:b/>
          <w:bCs/>
          <w:i/>
          <w:iCs/>
          <w:color w:val="000000" w:themeColor="text1"/>
        </w:rPr>
        <w:t xml:space="preserve"> Nezasunujeme tužku příliš, aby</w:t>
      </w:r>
      <w:r w:rsidRPr="00797D3B">
        <w:rPr>
          <w:b/>
          <w:bCs/>
          <w:i/>
          <w:iCs/>
          <w:color w:val="000000" w:themeColor="text1"/>
        </w:rPr>
        <w:t xml:space="preserve"> šla po </w:t>
      </w:r>
      <w:r w:rsidR="004D4C44">
        <w:rPr>
          <w:b/>
          <w:bCs/>
          <w:i/>
          <w:iCs/>
          <w:color w:val="000000" w:themeColor="text1"/>
        </w:rPr>
        <w:t>vy</w:t>
      </w:r>
      <w:r w:rsidRPr="00797D3B">
        <w:rPr>
          <w:b/>
          <w:bCs/>
          <w:i/>
          <w:iCs/>
          <w:color w:val="000000" w:themeColor="text1"/>
        </w:rPr>
        <w:t>značení vytáhnout.</w:t>
      </w:r>
      <w:r w:rsidR="00D41864" w:rsidRPr="00797D3B">
        <w:rPr>
          <w:b/>
          <w:bCs/>
          <w:i/>
          <w:iCs/>
          <w:color w:val="000000" w:themeColor="text1"/>
        </w:rPr>
        <w:t xml:space="preserve"> </w:t>
      </w:r>
      <w:r w:rsidR="00797D3B" w:rsidRPr="00797D3B">
        <w:rPr>
          <w:b/>
          <w:bCs/>
          <w:i/>
          <w:iCs/>
          <w:color w:val="000000" w:themeColor="text1"/>
        </w:rPr>
        <w:t>Ještě před naznačováním děr si polici opticky rozvrhneme na zeď.</w:t>
      </w:r>
    </w:p>
    <w:p w14:paraId="7C2F7D4D" w14:textId="66FA1C56" w:rsidR="009C4C1C" w:rsidRDefault="00445114" w:rsidP="00F2341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DF512" wp14:editId="193F86A8">
                <wp:simplePos x="0" y="0"/>
                <wp:positionH relativeFrom="column">
                  <wp:posOffset>-88900</wp:posOffset>
                </wp:positionH>
                <wp:positionV relativeFrom="paragraph">
                  <wp:posOffset>4337685</wp:posOffset>
                </wp:positionV>
                <wp:extent cx="6629400" cy="1302327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02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36C62" w14:textId="2CF7E0F2" w:rsidR="00445114" w:rsidRPr="00797D3B" w:rsidRDefault="00445114" w:rsidP="0044511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Označíme si první dva otvory na </w:t>
                            </w:r>
                            <w:r w:rsidR="004D4C4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první </w:t>
                            </w:r>
                            <w:r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½ police</w:t>
                            </w:r>
                            <w:r w:rsidR="004D4C4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a poté</w:t>
                            </w:r>
                            <w:r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D4C4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přiložíme</w:t>
                            </w:r>
                            <w:r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 zeď.</w:t>
                            </w:r>
                          </w:p>
                          <w:p w14:paraId="02123DDF" w14:textId="77777777" w:rsidR="00445114" w:rsidRPr="00445114" w:rsidRDefault="0044511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DF512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-7pt;margin-top:341.55pt;width:522pt;height:10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C9GFwIAAC0EAAAOAAAAZHJzL2Uyb0RvYy54bWysU8tu2zAQvBfoPxC815Jlx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" filled="f" stroked="f" strokeweight=".5pt">
                <v:textbox>
                  <w:txbxContent>
                    <w:p w14:paraId="44736C62" w14:textId="2CF7E0F2" w:rsidR="00445114" w:rsidRPr="00797D3B" w:rsidRDefault="00445114" w:rsidP="00445114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Označíme si první dva otvory na </w:t>
                      </w:r>
                      <w:r w:rsidR="004D4C44"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první </w:t>
                      </w:r>
                      <w:r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½ police</w:t>
                      </w:r>
                      <w:r w:rsidR="004D4C44"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a poté</w:t>
                      </w:r>
                      <w:r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D4C44"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přiložíme</w:t>
                      </w:r>
                      <w:r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 zeď.</w:t>
                      </w:r>
                    </w:p>
                    <w:p w14:paraId="02123DDF" w14:textId="77777777" w:rsidR="00445114" w:rsidRPr="00445114" w:rsidRDefault="0044511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412">
        <w:rPr>
          <w:noProof/>
        </w:rPr>
        <w:drawing>
          <wp:inline distT="0" distB="0" distL="0" distR="0" wp14:anchorId="5ECE3594" wp14:editId="097CA743">
            <wp:extent cx="1924720" cy="4184073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0020" cy="4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C51">
        <w:rPr>
          <w:noProof/>
        </w:rPr>
        <w:drawing>
          <wp:inline distT="0" distB="0" distL="0" distR="0" wp14:anchorId="0688A093" wp14:editId="408ED791">
            <wp:extent cx="1921286" cy="4176605"/>
            <wp:effectExtent l="0" t="0" r="0" b="1905"/>
            <wp:docPr id="10" name="Obrázek 10" descr="Obsah obrázku dřevěné, patro, interiér, dřev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dřevěné, patro, interiér, dřevo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10" cy="427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269">
        <w:rPr>
          <w:noProof/>
        </w:rPr>
        <w:drawing>
          <wp:inline distT="0" distB="0" distL="0" distR="0" wp14:anchorId="5A3E309A" wp14:editId="16FD16D9">
            <wp:extent cx="2778614" cy="4182426"/>
            <wp:effectExtent l="0" t="0" r="3175" b="0"/>
            <wp:docPr id="12" name="Obrázek 12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soba, interiér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28" cy="434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0217" w14:textId="77777777" w:rsidR="00A4574F" w:rsidRDefault="00A4574F" w:rsidP="00A4574F">
      <w:pPr>
        <w:rPr>
          <w:rFonts w:asciiTheme="majorHAnsi" w:hAnsiTheme="majorHAnsi"/>
          <w:b/>
          <w:bCs/>
          <w:color w:val="000000" w:themeColor="text1"/>
          <w:sz w:val="40"/>
          <w:szCs w:val="40"/>
        </w:rPr>
      </w:pPr>
    </w:p>
    <w:p w14:paraId="006FECC5" w14:textId="77777777" w:rsidR="00A4574F" w:rsidRDefault="00A4574F" w:rsidP="00A4574F">
      <w:pPr>
        <w:rPr>
          <w:rFonts w:asciiTheme="majorHAnsi" w:hAnsiTheme="majorHAnsi"/>
          <w:b/>
          <w:bCs/>
          <w:color w:val="000000" w:themeColor="text1"/>
          <w:sz w:val="40"/>
          <w:szCs w:val="40"/>
        </w:rPr>
      </w:pPr>
    </w:p>
    <w:p w14:paraId="49DDC558" w14:textId="77777777" w:rsidR="00A4574F" w:rsidRDefault="00A4574F" w:rsidP="00A4574F">
      <w:pPr>
        <w:rPr>
          <w:rFonts w:asciiTheme="majorHAnsi" w:hAnsiTheme="majorHAnsi"/>
          <w:b/>
          <w:bCs/>
          <w:color w:val="000000" w:themeColor="text1"/>
          <w:sz w:val="40"/>
          <w:szCs w:val="40"/>
        </w:rPr>
      </w:pPr>
    </w:p>
    <w:p w14:paraId="0476B529" w14:textId="77777777" w:rsidR="00A4574F" w:rsidRDefault="00A4574F" w:rsidP="00A4574F">
      <w:pPr>
        <w:rPr>
          <w:rFonts w:asciiTheme="majorHAnsi" w:hAnsiTheme="majorHAnsi"/>
          <w:b/>
          <w:bCs/>
          <w:color w:val="000000" w:themeColor="text1"/>
          <w:sz w:val="40"/>
          <w:szCs w:val="40"/>
        </w:rPr>
      </w:pPr>
    </w:p>
    <w:p w14:paraId="6DF53661" w14:textId="77777777" w:rsidR="00A4574F" w:rsidRDefault="00A4574F" w:rsidP="00A4574F">
      <w:pPr>
        <w:rPr>
          <w:rFonts w:asciiTheme="majorHAnsi" w:hAnsiTheme="majorHAnsi"/>
          <w:b/>
          <w:bCs/>
          <w:color w:val="000000" w:themeColor="text1"/>
          <w:sz w:val="40"/>
          <w:szCs w:val="40"/>
        </w:rPr>
      </w:pPr>
    </w:p>
    <w:p w14:paraId="2F227688" w14:textId="77777777" w:rsidR="00A4574F" w:rsidRDefault="00A4574F" w:rsidP="00A4574F">
      <w:pPr>
        <w:rPr>
          <w:rFonts w:asciiTheme="majorHAnsi" w:hAnsiTheme="majorHAnsi"/>
          <w:b/>
          <w:bCs/>
          <w:color w:val="000000" w:themeColor="text1"/>
          <w:sz w:val="40"/>
          <w:szCs w:val="40"/>
        </w:rPr>
      </w:pPr>
    </w:p>
    <w:p w14:paraId="5F7C7590" w14:textId="77777777" w:rsidR="00A4574F" w:rsidRDefault="00A4574F" w:rsidP="00A4574F">
      <w:pPr>
        <w:rPr>
          <w:rFonts w:asciiTheme="majorHAnsi" w:hAnsiTheme="majorHAnsi"/>
          <w:b/>
          <w:bCs/>
          <w:color w:val="000000" w:themeColor="text1"/>
          <w:sz w:val="40"/>
          <w:szCs w:val="40"/>
        </w:rPr>
      </w:pPr>
    </w:p>
    <w:p w14:paraId="2EF8AB26" w14:textId="582A07DC" w:rsidR="002353A5" w:rsidRPr="00A4574F" w:rsidRDefault="002353A5" w:rsidP="00A4574F">
      <w:pPr>
        <w:rPr>
          <w:color w:val="000000" w:themeColor="text1"/>
        </w:rPr>
      </w:pPr>
      <w:r w:rsidRPr="00A4574F">
        <w:rPr>
          <w:rFonts w:asciiTheme="majorHAnsi" w:hAnsiTheme="majorHAnsi"/>
          <w:b/>
          <w:bCs/>
          <w:color w:val="000000" w:themeColor="text1"/>
          <w:sz w:val="40"/>
          <w:szCs w:val="40"/>
        </w:rPr>
        <w:lastRenderedPageBreak/>
        <w:t>VRTÁNÍ OTVORŮ DO ZDI</w:t>
      </w:r>
    </w:p>
    <w:p w14:paraId="02DD4CE3" w14:textId="19C18515" w:rsidR="002353A5" w:rsidRPr="009825CE" w:rsidRDefault="0075145A" w:rsidP="009825CE">
      <w:pPr>
        <w:rPr>
          <w:color w:val="000000" w:themeColor="text1"/>
        </w:rPr>
      </w:pPr>
      <w:r w:rsidRPr="0075145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3C0AB" wp14:editId="21A8EBC1">
                <wp:simplePos x="0" y="0"/>
                <wp:positionH relativeFrom="column">
                  <wp:posOffset>2867660</wp:posOffset>
                </wp:positionH>
                <wp:positionV relativeFrom="paragraph">
                  <wp:posOffset>215265</wp:posOffset>
                </wp:positionV>
                <wp:extent cx="2313305" cy="2521181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2521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AE3D2" w14:textId="00A2F0D8" w:rsidR="001A4068" w:rsidRPr="00797D3B" w:rsidRDefault="001A4068" w:rsidP="001A406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Vyvrtáme první dva otvory pro konzole.</w:t>
                            </w:r>
                          </w:p>
                          <w:p w14:paraId="05FE4432" w14:textId="1C60B173" w:rsidR="001A4068" w:rsidRPr="00445114" w:rsidRDefault="001A4068" w:rsidP="001A406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Vložíme první dvě konzole a upevníme je. Poté označíme</w:t>
                            </w:r>
                            <w:r w:rsidR="004D4C4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,</w:t>
                            </w:r>
                            <w:r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vyvrtáme a upevníme zbývající konzole</w:t>
                            </w:r>
                            <w:r w:rsidR="00204B63"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na </w:t>
                            </w:r>
                            <w:r w:rsidR="004D4C4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první </w:t>
                            </w:r>
                            <w:r w:rsidR="00204B63"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½ </w:t>
                            </w:r>
                            <w:r w:rsidR="008C36C5" w:rsidRPr="00797D3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police</w:t>
                            </w:r>
                            <w:r w:rsidR="008C36C5" w:rsidRPr="0044511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  <w:r w:rsidR="0000193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2D18B65" w14:textId="4E5BB5C2" w:rsidR="009825CE" w:rsidRPr="009825CE" w:rsidRDefault="009825C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C0AB" id="Textové pole 15" o:spid="_x0000_s1027" type="#_x0000_t202" style="position:absolute;margin-left:225.8pt;margin-top:16.95pt;width:182.15pt;height:19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" filled="f" stroked="f" strokeweight=".5pt">
                <v:textbox>
                  <w:txbxContent>
                    <w:p w14:paraId="761AE3D2" w14:textId="00A2F0D8" w:rsidR="001A4068" w:rsidRPr="00797D3B" w:rsidRDefault="001A4068" w:rsidP="001A406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Vyvrtáme první dva otvory pro konzole.</w:t>
                      </w:r>
                    </w:p>
                    <w:p w14:paraId="05FE4432" w14:textId="1C60B173" w:rsidR="001A4068" w:rsidRPr="00445114" w:rsidRDefault="001A4068" w:rsidP="001A406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Vložíme první dvě konzole a upevníme je. Poté označíme</w:t>
                      </w:r>
                      <w:r w:rsidR="004D4C44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,</w:t>
                      </w:r>
                      <w:r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vyvrtáme a upevníme zbývající konzole</w:t>
                      </w:r>
                      <w:r w:rsidR="00204B63"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na </w:t>
                      </w:r>
                      <w:r w:rsidR="004D4C44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první </w:t>
                      </w:r>
                      <w:r w:rsidR="00204B63"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½ </w:t>
                      </w:r>
                      <w:r w:rsidR="008C36C5" w:rsidRPr="00797D3B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police</w:t>
                      </w:r>
                      <w:r w:rsidR="008C36C5" w:rsidRPr="00445114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.</w:t>
                      </w:r>
                      <w:r w:rsidR="00001935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32D18B65" w14:textId="4E5BB5C2" w:rsidR="009825CE" w:rsidRPr="009825CE" w:rsidRDefault="009825C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3A5">
        <w:rPr>
          <w:noProof/>
        </w:rPr>
        <w:drawing>
          <wp:inline distT="0" distB="0" distL="0" distR="0" wp14:anchorId="45FC7F50" wp14:editId="0C1EE94E">
            <wp:extent cx="5083054" cy="2407343"/>
            <wp:effectExtent l="0" t="0" r="0" b="5715"/>
            <wp:docPr id="13" name="Obrázek 13" descr="Obsah obrázku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soba, zeď, interiér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67" cy="241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FE0">
        <w:rPr>
          <w:noProof/>
        </w:rPr>
        <w:drawing>
          <wp:inline distT="0" distB="0" distL="0" distR="0" wp14:anchorId="2518C5A8" wp14:editId="28D29DA8">
            <wp:extent cx="1545071" cy="2414758"/>
            <wp:effectExtent l="0" t="0" r="4445" b="0"/>
            <wp:docPr id="18" name="Obrázek 18" descr="Obsah obrázku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interiér, zeď&#10;&#10;Popis byl vytvořen automaticky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t="1386" b="1681"/>
                    <a:stretch/>
                  </pic:blipFill>
                  <pic:spPr bwMode="auto">
                    <a:xfrm>
                      <a:off x="0" y="0"/>
                      <a:ext cx="1628405" cy="254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90E4" w14:textId="301B4814" w:rsidR="009D4176" w:rsidRDefault="004D4C44" w:rsidP="004D4C4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0AA91" wp14:editId="55EC1D90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845300" cy="1447800"/>
                <wp:effectExtent l="0" t="0" r="12700" b="1270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BE8A6" w14:textId="77777777" w:rsidR="00397391" w:rsidRDefault="00552449" w:rsidP="004D4C4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Hloubka vrtaného otvoru odpovídá délce </w:t>
                            </w:r>
                            <w:r w:rsidR="00AE119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hmoždinky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</w:t>
                            </w:r>
                            <w:r w:rsidR="00AE119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 mm.</w:t>
                            </w:r>
                            <w:r w:rsidR="00AE119C" w:rsidRPr="00DD320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65CEFD9" w14:textId="585DC4A2" w:rsidR="00DD320C" w:rsidRPr="00DD320C" w:rsidRDefault="00AE119C" w:rsidP="004D4C4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119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Pozor: V pevných stavebních materiálech odpovídá průměr vrtáku hmoždince. V porézním materiálu zvolte průměr otvoru raději o číslo </w:t>
                            </w:r>
                            <w:r w:rsidRPr="00AE119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menší.</w:t>
                            </w:r>
                            <w:r w:rsidRPr="00DD320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Konzole</w:t>
                            </w:r>
                            <w:r w:rsidR="00DD320C" w:rsidRPr="00DD320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 zasune do zdi a otáčí se sní</w:t>
                            </w:r>
                            <w:r w:rsidR="00397391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přiče</w:t>
                            </w:r>
                            <w:r w:rsidR="00DD320C" w:rsidRPr="00DD320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mž se roztahuje hmoždinka na </w:t>
                            </w:r>
                            <w:r w:rsidRPr="00DD320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konci konzole</w:t>
                            </w:r>
                            <w:r w:rsidR="00DD320C" w:rsidRPr="00DD320C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5113A65C" w14:textId="329CA007" w:rsidR="00DD320C" w:rsidRDefault="00DD320C" w:rsidP="004D4C44">
                            <w:pPr>
                              <w:rPr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B4088E" w14:textId="77777777" w:rsidR="00397391" w:rsidRPr="00DD320C" w:rsidRDefault="00397391" w:rsidP="004D4C44">
                            <w:pPr>
                              <w:rPr>
                                <w:color w:val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AA91" id="Textové pole 26" o:spid="_x0000_s1028" type="#_x0000_t202" style="position:absolute;margin-left:0;margin-top:11.95pt;width:539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" filled="f" strokeweight=".5pt">
                <v:textbox>
                  <w:txbxContent>
                    <w:p w14:paraId="5BFBE8A6" w14:textId="77777777" w:rsidR="00397391" w:rsidRDefault="00552449" w:rsidP="004D4C44">
                      <w:pPr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Hloubka vrtaného otvoru odpovídá délce </w:t>
                      </w:r>
                      <w:r w:rsidR="00AE119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hmoždinky</w:t>
                      </w:r>
                      <w:r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+</w:t>
                      </w:r>
                      <w:r w:rsidR="00AE119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 mm.</w:t>
                      </w:r>
                      <w:r w:rsidR="00AE119C" w:rsidRPr="00DD320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65CEFD9" w14:textId="585DC4A2" w:rsidR="00DD320C" w:rsidRPr="00DD320C" w:rsidRDefault="00AE119C" w:rsidP="004D4C44">
                      <w:pPr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119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Pozor: V pevných stavebních materiálech odpovídá průměr vrtáku hmoždince. V porézním materiálu zvolte průměr otvoru raději o číslo </w:t>
                      </w:r>
                      <w:r w:rsidRPr="00AE119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menší.</w:t>
                      </w:r>
                      <w:r w:rsidRPr="00DD320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Konzole</w:t>
                      </w:r>
                      <w:r w:rsidR="00DD320C" w:rsidRPr="00DD320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 zasune do zdi a otáčí se sní</w:t>
                      </w:r>
                      <w:r w:rsidR="00397391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přiče</w:t>
                      </w:r>
                      <w:r w:rsidR="00DD320C" w:rsidRPr="00DD320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mž se roztahuje hmoždinka na </w:t>
                      </w:r>
                      <w:r w:rsidRPr="00DD320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konci konzole</w:t>
                      </w:r>
                      <w:r w:rsidR="00DD320C" w:rsidRPr="00DD320C">
                        <w:rPr>
                          <w:b/>
                          <w:bCs/>
                          <w:i/>
                          <w:iCs/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5113A65C" w14:textId="329CA007" w:rsidR="00DD320C" w:rsidRDefault="00DD320C" w:rsidP="004D4C44">
                      <w:pPr>
                        <w:rPr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B4088E" w14:textId="77777777" w:rsidR="00397391" w:rsidRPr="00DD320C" w:rsidRDefault="00397391" w:rsidP="004D4C44">
                      <w:pPr>
                        <w:rPr>
                          <w:color w:val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789C97" w14:textId="2135A4ED" w:rsidR="004D4C44" w:rsidRPr="004D4C44" w:rsidRDefault="004D4C44" w:rsidP="004D4C44"/>
    <w:p w14:paraId="44417E1C" w14:textId="77777777" w:rsidR="004D4C44" w:rsidRPr="004D4C44" w:rsidRDefault="004D4C44" w:rsidP="004D4C44"/>
    <w:p w14:paraId="09FDF193" w14:textId="5A1E06A3" w:rsidR="004D4C44" w:rsidRPr="004D4C44" w:rsidRDefault="004D4C44" w:rsidP="004D4C44">
      <w:pPr>
        <w:tabs>
          <w:tab w:val="left" w:pos="1480"/>
        </w:tabs>
        <w:sectPr w:rsidR="004D4C44" w:rsidRPr="004D4C44" w:rsidSect="00061C8F">
          <w:pgSz w:w="11907" w:h="16839" w:code="9"/>
          <w:pgMar w:top="720" w:right="720" w:bottom="720" w:left="720" w:header="720" w:footer="720" w:gutter="0"/>
          <w:pgNumType w:fmt="lowerRoman" w:start="1"/>
          <w:cols w:space="720"/>
          <w:titlePg/>
          <w:docGrid w:linePitch="360"/>
        </w:sectPr>
      </w:pPr>
    </w:p>
    <w:p w14:paraId="45C47FB1" w14:textId="035975ED" w:rsidR="00E81723" w:rsidRPr="00E81723" w:rsidRDefault="00E81723" w:rsidP="004D4C44">
      <w:pPr>
        <w:pStyle w:val="Nadpis1"/>
        <w:rPr>
          <w:noProof/>
          <w:sz w:val="40"/>
          <w:szCs w:val="40"/>
        </w:rPr>
      </w:pPr>
      <w:r w:rsidRPr="0075145A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16ACA" wp14:editId="2858A137">
                <wp:simplePos x="0" y="0"/>
                <wp:positionH relativeFrom="column">
                  <wp:posOffset>3060700</wp:posOffset>
                </wp:positionH>
                <wp:positionV relativeFrom="paragraph">
                  <wp:posOffset>330200</wp:posOffset>
                </wp:positionV>
                <wp:extent cx="3061335" cy="2451100"/>
                <wp:effectExtent l="0" t="0" r="12065" b="1270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645B3" w14:textId="77777777" w:rsidR="00397391" w:rsidRDefault="008C36C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Usadíme</w:t>
                            </w:r>
                            <w:r w:rsidR="0039739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první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½ police. </w:t>
                            </w:r>
                          </w:p>
                          <w:p w14:paraId="231D31A0" w14:textId="03C55CA3" w:rsidR="008C36C5" w:rsidRDefault="008C36C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Police se nasouvá na konzole. </w:t>
                            </w:r>
                            <w:r w:rsidR="000625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Záleží na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přesnosti vrtání konzol</w:t>
                            </w:r>
                            <w:r w:rsidR="000625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e,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v</w:t>
                            </w:r>
                            <w:r w:rsidR="0039739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případe že nesedí </w:t>
                            </w:r>
                            <w:r w:rsidR="0064752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ji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lehce přihneme.</w:t>
                            </w:r>
                          </w:p>
                          <w:p w14:paraId="132CEAC0" w14:textId="2A4763A4" w:rsidR="00397391" w:rsidRDefault="0039739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6613FD66" w14:textId="77777777" w:rsidR="008C36C5" w:rsidRPr="008C36C5" w:rsidRDefault="008C36C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6ACA" id="Textové pole 24" o:spid="_x0000_s1029" type="#_x0000_t202" style="position:absolute;margin-left:241pt;margin-top:26pt;width:241.05pt;height:19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" fillcolor="white [3201]" strokeweight=".5pt">
                <v:textbox>
                  <w:txbxContent>
                    <w:p w14:paraId="6CD645B3" w14:textId="77777777" w:rsidR="00397391" w:rsidRDefault="008C36C5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Usadíme</w:t>
                      </w:r>
                      <w:r w:rsidR="0039739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první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½ police. </w:t>
                      </w:r>
                    </w:p>
                    <w:p w14:paraId="231D31A0" w14:textId="03C55CA3" w:rsidR="008C36C5" w:rsidRDefault="008C36C5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Police se nasouvá na konzole. </w:t>
                      </w:r>
                      <w:r w:rsidR="000625D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Záleží na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přesnosti vrtání konzol</w:t>
                      </w:r>
                      <w:r w:rsidR="000625D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e,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v</w:t>
                      </w:r>
                      <w:r w:rsidR="0039739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 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případe že nesedí </w:t>
                      </w:r>
                      <w:r w:rsidR="0064752C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ji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lehce přihneme.</w:t>
                      </w:r>
                    </w:p>
                    <w:p w14:paraId="132CEAC0" w14:textId="2A4763A4" w:rsidR="00397391" w:rsidRDefault="00397391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</w:p>
                    <w:p w14:paraId="6613FD66" w14:textId="77777777" w:rsidR="008C36C5" w:rsidRPr="008C36C5" w:rsidRDefault="008C36C5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6C5" w:rsidRPr="0075145A">
        <w:rPr>
          <w:noProof/>
          <w:sz w:val="40"/>
          <w:szCs w:val="40"/>
        </w:rPr>
        <w:t>Usazení police na ko</w:t>
      </w:r>
      <w:r w:rsidR="004D4C44">
        <w:rPr>
          <w:noProof/>
          <w:sz w:val="40"/>
          <w:szCs w:val="40"/>
        </w:rPr>
        <w:t>n</w:t>
      </w:r>
      <w:r w:rsidR="008C36C5" w:rsidRPr="0075145A">
        <w:rPr>
          <w:noProof/>
          <w:sz w:val="40"/>
          <w:szCs w:val="40"/>
        </w:rPr>
        <w:t>zole</w:t>
      </w:r>
    </w:p>
    <w:p w14:paraId="25BD1220" w14:textId="5E7DEDA4" w:rsidR="008C36C5" w:rsidRDefault="004D4C44" w:rsidP="00E81723">
      <w:pPr>
        <w:pStyle w:val="Nadpis1"/>
        <w:rPr>
          <w:noProof/>
          <w:sz w:val="32"/>
        </w:rPr>
      </w:pPr>
      <w:r w:rsidRPr="0075145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25DAB" wp14:editId="4CBE853E">
                <wp:simplePos x="0" y="0"/>
                <wp:positionH relativeFrom="column">
                  <wp:posOffset>1270</wp:posOffset>
                </wp:positionH>
                <wp:positionV relativeFrom="paragraph">
                  <wp:posOffset>2625725</wp:posOffset>
                </wp:positionV>
                <wp:extent cx="3629890" cy="2078181"/>
                <wp:effectExtent l="0" t="0" r="15240" b="1778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890" cy="2078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ACC13" w14:textId="70011F16" w:rsidR="00797D3B" w:rsidRPr="00797D3B" w:rsidRDefault="00797D3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Vždy </w:t>
                            </w:r>
                            <w:r w:rsidR="000625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si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připravuje</w:t>
                            </w:r>
                            <w:r w:rsidR="000625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me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části police ze strany, kde začíná</w:t>
                            </w:r>
                            <w:r w:rsidR="000625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, 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by nám navazovaly všechny části na sebe. Ještě před naznačováním děr si polici opticky rozvrhneme na zeď. Můžeme tím předejít </w:t>
                            </w:r>
                            <w:r w:rsidR="00A304B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tomu, že se nám </w:t>
                            </w:r>
                            <w:r w:rsidR="00DD320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police nevejde </w:t>
                            </w:r>
                            <w:r w:rsidR="00A304B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na zeď.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5DAB" id="Textové pole 25" o:spid="_x0000_s1030" type="#_x0000_t202" style="position:absolute;margin-left:.1pt;margin-top:206.75pt;width:285.8pt;height:163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" fillcolor="white [3201]" strokeweight=".5pt">
                <v:textbox>
                  <w:txbxContent>
                    <w:p w14:paraId="1CFACC13" w14:textId="70011F16" w:rsidR="00797D3B" w:rsidRPr="00797D3B" w:rsidRDefault="00797D3B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Vždy </w:t>
                      </w:r>
                      <w:r w:rsidR="000625D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si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připravuje</w:t>
                      </w:r>
                      <w:r w:rsidR="000625D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me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části police ze strany, kde začíná</w:t>
                      </w:r>
                      <w:r w:rsidR="000625D1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, a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by nám navazovaly všechny části na sebe. Ještě před naznačováním děr si polici opticky rozvrhneme na zeď. Můžeme tím předejít </w:t>
                      </w:r>
                      <w:r w:rsidR="00A304BC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tomu, že se nám </w:t>
                      </w:r>
                      <w:r w:rsidR="00DD320C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police nevejde </w:t>
                      </w:r>
                      <w:r w:rsidR="00A304BC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na zeď.</w:t>
                      </w:r>
                    </w:p>
                  </w:txbxContent>
                </v:textbox>
              </v:shape>
            </w:pict>
          </mc:Fallback>
        </mc:AlternateContent>
      </w:r>
      <w:r w:rsidR="008C36C5">
        <w:rPr>
          <w:noProof/>
        </w:rPr>
        <w:drawing>
          <wp:inline distT="0" distB="0" distL="0" distR="0" wp14:anchorId="6AB3D76B" wp14:editId="105C1F35">
            <wp:extent cx="2590800" cy="2476500"/>
            <wp:effectExtent l="0" t="0" r="0" b="0"/>
            <wp:docPr id="23" name="Obrázek 23" descr="Obsah obrázku interiér, zeď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interiér, zeď, sport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D22B" w14:textId="77777777" w:rsidR="008C36C5" w:rsidRPr="008C36C5" w:rsidRDefault="008C36C5" w:rsidP="008C36C5"/>
    <w:p w14:paraId="402AC86B" w14:textId="4BC7B51D" w:rsidR="002460FB" w:rsidRDefault="002460FB" w:rsidP="000065E1">
      <w:pPr>
        <w:pStyle w:val="Nadpis1"/>
        <w:rPr>
          <w:noProof/>
        </w:rPr>
      </w:pPr>
      <w:r>
        <w:rPr>
          <w:noProof/>
        </w:rPr>
        <w:br w:type="page"/>
      </w:r>
      <w:r w:rsidR="008E0228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77BE6C0" wp14:editId="5C3CE65E">
                <wp:simplePos x="0" y="0"/>
                <wp:positionH relativeFrom="column">
                  <wp:posOffset>2706840</wp:posOffset>
                </wp:positionH>
                <wp:positionV relativeFrom="paragraph">
                  <wp:posOffset>1785533</wp:posOffset>
                </wp:positionV>
                <wp:extent cx="1374480" cy="102240"/>
                <wp:effectExtent l="88900" t="139700" r="111760" b="13906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74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55DA7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6" o:spid="_x0000_s1026" type="#_x0000_t75" style="position:absolute;margin-left:208.9pt;margin-top:132.1pt;width:116.75pt;height:2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">
                <v:imagedata r:id="rId21" o:title=""/>
              </v:shape>
            </w:pict>
          </mc:Fallback>
        </mc:AlternateContent>
      </w:r>
      <w:r w:rsidR="00204B63">
        <w:rPr>
          <w:noProof/>
        </w:rPr>
        <w:drawing>
          <wp:inline distT="0" distB="0" distL="0" distR="0" wp14:anchorId="5B58C8A2" wp14:editId="4EFBE3E5">
            <wp:extent cx="5274945" cy="1917065"/>
            <wp:effectExtent l="0" t="0" r="0" b="635"/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01F6" w14:textId="65E8C182" w:rsidR="008E0228" w:rsidRPr="001077B3" w:rsidRDefault="008E0228" w:rsidP="001077B3">
      <w:pPr>
        <w:pStyle w:val="Nadpis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F6D4CD8" wp14:editId="0146F8B4">
                <wp:simplePos x="0" y="0"/>
                <wp:positionH relativeFrom="column">
                  <wp:posOffset>6782662</wp:posOffset>
                </wp:positionH>
                <wp:positionV relativeFrom="paragraph">
                  <wp:posOffset>2840878</wp:posOffset>
                </wp:positionV>
                <wp:extent cx="360" cy="360"/>
                <wp:effectExtent l="88900" t="139700" r="88900" b="13970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19A5D" id="Rukopis 35" o:spid="_x0000_s1026" type="#_x0000_t75" style="position:absolute;margin-left:529.8pt;margin-top:215.2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">
                <v:imagedata r:id="rId24" o:title=""/>
              </v:shape>
            </w:pict>
          </mc:Fallback>
        </mc:AlternateContent>
      </w:r>
      <w:r w:rsidR="00C052E6">
        <w:rPr>
          <w:noProof/>
        </w:rPr>
        <w:drawing>
          <wp:inline distT="0" distB="0" distL="0" distR="0" wp14:anchorId="43A712E0" wp14:editId="44F9E9B4">
            <wp:extent cx="5274945" cy="52006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B605" w14:textId="741C2451" w:rsidR="0075145A" w:rsidRPr="0075145A" w:rsidRDefault="0075145A" w:rsidP="0075145A">
      <w:pPr>
        <w:rPr>
          <w:b/>
          <w:bCs/>
          <w:color w:val="2A2A2A" w:themeColor="text2"/>
        </w:rPr>
      </w:pPr>
      <w:r w:rsidRPr="0075145A">
        <w:rPr>
          <w:b/>
          <w:bCs/>
          <w:color w:val="2A2A2A" w:themeColor="text2"/>
        </w:rPr>
        <w:t xml:space="preserve">Tel: 734 303 320 </w:t>
      </w:r>
    </w:p>
    <w:p w14:paraId="5A1E91D8" w14:textId="2D5490B6" w:rsidR="001077B3" w:rsidRPr="001077B3" w:rsidRDefault="0075145A" w:rsidP="001077B3">
      <w:pPr>
        <w:rPr>
          <w:b/>
          <w:bCs/>
          <w:color w:val="2A2A2A" w:themeColor="text2"/>
        </w:rPr>
      </w:pPr>
      <w:r w:rsidRPr="0075145A">
        <w:rPr>
          <w:b/>
          <w:bCs/>
          <w:color w:val="2A2A2A" w:themeColor="text2"/>
        </w:rPr>
        <w:t>Email</w:t>
      </w:r>
      <w:r w:rsidR="001077B3">
        <w:rPr>
          <w:b/>
          <w:bCs/>
          <w:color w:val="2A2A2A" w:themeColor="text2"/>
        </w:rPr>
        <w:t xml:space="preserve">: info@4woodshop.cz </w:t>
      </w:r>
    </w:p>
    <w:p w14:paraId="47CF697B" w14:textId="77777777" w:rsidR="001077B3" w:rsidRPr="001077B3" w:rsidRDefault="001077B3" w:rsidP="001077B3">
      <w:pPr>
        <w:rPr>
          <w:b/>
          <w:bCs/>
          <w:color w:val="2A2A2A" w:themeColor="text2"/>
        </w:rPr>
      </w:pPr>
      <w:r>
        <w:rPr>
          <w:b/>
          <w:bCs/>
          <w:color w:val="2A2A2A" w:themeColor="text2"/>
        </w:rPr>
        <w:t>Web: 4woodshop.cz</w:t>
      </w:r>
    </w:p>
    <w:p w14:paraId="296521D4" w14:textId="33C81BC0" w:rsidR="008E0228" w:rsidRDefault="008E0228" w:rsidP="008E0228">
      <w:pPr>
        <w:pStyle w:val="Nadpis2"/>
        <w:jc w:val="center"/>
      </w:pPr>
    </w:p>
    <w:p w14:paraId="5EC3DE75" w14:textId="77777777" w:rsidR="008E0228" w:rsidRDefault="008E0228" w:rsidP="008E0228">
      <w:pPr>
        <w:pStyle w:val="Nadpis2"/>
        <w:jc w:val="center"/>
      </w:pPr>
    </w:p>
    <w:p w14:paraId="208C3989" w14:textId="77777777" w:rsidR="008E0228" w:rsidRDefault="008E0228" w:rsidP="008E0228">
      <w:pPr>
        <w:pStyle w:val="Nadpis2"/>
        <w:jc w:val="center"/>
      </w:pPr>
    </w:p>
    <w:p w14:paraId="0040B0C1" w14:textId="77777777" w:rsidR="008E0228" w:rsidRDefault="008E0228" w:rsidP="008E0228">
      <w:pPr>
        <w:pStyle w:val="Nadpis2"/>
        <w:jc w:val="center"/>
      </w:pPr>
    </w:p>
    <w:p w14:paraId="689F87AB" w14:textId="30A47769" w:rsidR="008E0228" w:rsidRDefault="008E0228" w:rsidP="008E0228">
      <w:pPr>
        <w:pStyle w:val="Nadpis2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085D717" wp14:editId="6E5DE101">
                <wp:simplePos x="0" y="0"/>
                <wp:positionH relativeFrom="column">
                  <wp:posOffset>-2016098</wp:posOffset>
                </wp:positionH>
                <wp:positionV relativeFrom="paragraph">
                  <wp:posOffset>344783</wp:posOffset>
                </wp:positionV>
                <wp:extent cx="360" cy="360"/>
                <wp:effectExtent l="88900" t="139700" r="88900" b="13970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1F37D" id="Rukopis 33" o:spid="_x0000_s1026" type="#_x0000_t75" style="position:absolute;margin-left:-162.95pt;margin-top:18.65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">
                <v:imagedata r:id="rId24" o:title=""/>
              </v:shape>
            </w:pict>
          </mc:Fallback>
        </mc:AlternateContent>
      </w:r>
    </w:p>
    <w:p w14:paraId="57353330" w14:textId="77777777" w:rsidR="008E0228" w:rsidRDefault="008E0228" w:rsidP="008E0228">
      <w:pPr>
        <w:pStyle w:val="Nadpis2"/>
        <w:jc w:val="center"/>
      </w:pPr>
    </w:p>
    <w:p w14:paraId="73565282" w14:textId="34B85D7B" w:rsidR="009D4176" w:rsidRDefault="008E0228" w:rsidP="008E0228">
      <w:pPr>
        <w:pStyle w:val="Nadpis2"/>
        <w:jc w:val="center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FE71340" wp14:editId="4039E095">
                <wp:simplePos x="0" y="0"/>
                <wp:positionH relativeFrom="column">
                  <wp:posOffset>-1547738</wp:posOffset>
                </wp:positionH>
                <wp:positionV relativeFrom="paragraph">
                  <wp:posOffset>-449177</wp:posOffset>
                </wp:positionV>
                <wp:extent cx="2696040" cy="2702520"/>
                <wp:effectExtent l="88900" t="139700" r="85725" b="14287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96040" cy="27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D95F7" id="Rukopis 34" o:spid="_x0000_s1026" type="#_x0000_t75" style="position:absolute;margin-left:-126.05pt;margin-top:-43.85pt;width:220.8pt;height:2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&#13;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0329EF5" wp14:editId="315E567C">
                <wp:simplePos x="0" y="0"/>
                <wp:positionH relativeFrom="column">
                  <wp:posOffset>-68498</wp:posOffset>
                </wp:positionH>
                <wp:positionV relativeFrom="paragraph">
                  <wp:posOffset>1121863</wp:posOffset>
                </wp:positionV>
                <wp:extent cx="588240" cy="1495080"/>
                <wp:effectExtent l="88900" t="139700" r="85090" b="14351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88240" cy="14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5F60" id="Rukopis 32" o:spid="_x0000_s1026" type="#_x0000_t75" style="position:absolute;margin-left:-9.6pt;margin-top:79.85pt;width:54.8pt;height:13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4573D3F" wp14:editId="7121181C">
                <wp:simplePos x="0" y="0"/>
                <wp:positionH relativeFrom="column">
                  <wp:posOffset>-1100618</wp:posOffset>
                </wp:positionH>
                <wp:positionV relativeFrom="paragraph">
                  <wp:posOffset>1065703</wp:posOffset>
                </wp:positionV>
                <wp:extent cx="2060640" cy="1280160"/>
                <wp:effectExtent l="88900" t="139700" r="98425" b="14224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060640" cy="12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0CF6C" id="Rukopis 31" o:spid="_x0000_s1026" type="#_x0000_t75" style="position:absolute;margin-left:-90.9pt;margin-top:75.4pt;width:170.75pt;height:11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49C8B83" wp14:editId="783AB027">
                <wp:simplePos x="0" y="0"/>
                <wp:positionH relativeFrom="column">
                  <wp:posOffset>-60578</wp:posOffset>
                </wp:positionH>
                <wp:positionV relativeFrom="paragraph">
                  <wp:posOffset>1239223</wp:posOffset>
                </wp:positionV>
                <wp:extent cx="239400" cy="534600"/>
                <wp:effectExtent l="88900" t="139700" r="90805" b="13906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3940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2A6A" id="Rukopis 30" o:spid="_x0000_s1026" type="#_x0000_t75" style="position:absolute;margin-left:-9pt;margin-top:89.1pt;width:27.35pt;height:5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">
                <v:imagedata r:id="rId3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62341" wp14:editId="30F43008">
            <wp:extent cx="2850399" cy="1189296"/>
            <wp:effectExtent l="0" t="0" r="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369" cy="119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176">
      <w:footerReference w:type="default" r:id="rId36"/>
      <w:pgSz w:w="11907" w:h="16839" w:code="9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A7474" w14:textId="77777777" w:rsidR="007A7768" w:rsidRDefault="007A7768">
      <w:pPr>
        <w:spacing w:after="0" w:line="240" w:lineRule="auto"/>
      </w:pPr>
      <w:r>
        <w:separator/>
      </w:r>
    </w:p>
  </w:endnote>
  <w:endnote w:type="continuationSeparator" w:id="0">
    <w:p w14:paraId="19D7428F" w14:textId="77777777" w:rsidR="007A7768" w:rsidRDefault="007A7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104B1A" w14:textId="77777777" w:rsidR="009D4176" w:rsidRDefault="000A310E">
        <w:pPr>
          <w:pStyle w:val="Zpa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13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3F2D4" w14:textId="77777777" w:rsidR="007A7768" w:rsidRDefault="007A7768">
      <w:pPr>
        <w:spacing w:after="0" w:line="240" w:lineRule="auto"/>
      </w:pPr>
      <w:r>
        <w:separator/>
      </w:r>
    </w:p>
  </w:footnote>
  <w:footnote w:type="continuationSeparator" w:id="0">
    <w:p w14:paraId="0DACBB58" w14:textId="77777777" w:rsidR="007A7768" w:rsidRDefault="007A7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B50F9"/>
    <w:multiLevelType w:val="hybridMultilevel"/>
    <w:tmpl w:val="257C5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F3BC3"/>
    <w:multiLevelType w:val="hybridMultilevel"/>
    <w:tmpl w:val="FB6AD80A"/>
    <w:lvl w:ilvl="0" w:tplc="7EEE0B26">
      <w:start w:val="1"/>
      <w:numFmt w:val="decimal"/>
      <w:pStyle w:val="slovanseznam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32C34"/>
    <w:multiLevelType w:val="hybridMultilevel"/>
    <w:tmpl w:val="1A743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34274"/>
    <w:multiLevelType w:val="hybridMultilevel"/>
    <w:tmpl w:val="28DC00DE"/>
    <w:lvl w:ilvl="0" w:tplc="08B453DE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423088">
    <w:abstractNumId w:val="9"/>
  </w:num>
  <w:num w:numId="2" w16cid:durableId="4211388">
    <w:abstractNumId w:val="11"/>
  </w:num>
  <w:num w:numId="3" w16cid:durableId="1010373929">
    <w:abstractNumId w:val="11"/>
  </w:num>
  <w:num w:numId="4" w16cid:durableId="435255960">
    <w:abstractNumId w:val="11"/>
  </w:num>
  <w:num w:numId="5" w16cid:durableId="569193966">
    <w:abstractNumId w:val="11"/>
  </w:num>
  <w:num w:numId="6" w16cid:durableId="558596089">
    <w:abstractNumId w:val="8"/>
  </w:num>
  <w:num w:numId="7" w16cid:durableId="1655177384">
    <w:abstractNumId w:val="14"/>
  </w:num>
  <w:num w:numId="8" w16cid:durableId="1411657041">
    <w:abstractNumId w:val="7"/>
  </w:num>
  <w:num w:numId="9" w16cid:durableId="1658611521">
    <w:abstractNumId w:val="6"/>
  </w:num>
  <w:num w:numId="10" w16cid:durableId="780103075">
    <w:abstractNumId w:val="5"/>
  </w:num>
  <w:num w:numId="11" w16cid:durableId="619458322">
    <w:abstractNumId w:val="4"/>
  </w:num>
  <w:num w:numId="12" w16cid:durableId="1633751257">
    <w:abstractNumId w:val="3"/>
  </w:num>
  <w:num w:numId="13" w16cid:durableId="1867327748">
    <w:abstractNumId w:val="2"/>
  </w:num>
  <w:num w:numId="14" w16cid:durableId="1763915985">
    <w:abstractNumId w:val="1"/>
  </w:num>
  <w:num w:numId="15" w16cid:durableId="1540898106">
    <w:abstractNumId w:val="0"/>
  </w:num>
  <w:num w:numId="16" w16cid:durableId="1038512885">
    <w:abstractNumId w:val="12"/>
  </w:num>
  <w:num w:numId="17" w16cid:durableId="1190070114">
    <w:abstractNumId w:val="13"/>
  </w:num>
  <w:num w:numId="18" w16cid:durableId="13828245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A61"/>
    <w:rsid w:val="00001935"/>
    <w:rsid w:val="000065E1"/>
    <w:rsid w:val="00061C8F"/>
    <w:rsid w:val="000625D1"/>
    <w:rsid w:val="000A310E"/>
    <w:rsid w:val="000F3C51"/>
    <w:rsid w:val="001077B3"/>
    <w:rsid w:val="001A4068"/>
    <w:rsid w:val="00204B63"/>
    <w:rsid w:val="002353A5"/>
    <w:rsid w:val="002460FB"/>
    <w:rsid w:val="00266427"/>
    <w:rsid w:val="002713BB"/>
    <w:rsid w:val="00397391"/>
    <w:rsid w:val="003C0A61"/>
    <w:rsid w:val="00445114"/>
    <w:rsid w:val="004D4C44"/>
    <w:rsid w:val="004F1674"/>
    <w:rsid w:val="00552449"/>
    <w:rsid w:val="0064752C"/>
    <w:rsid w:val="0066260B"/>
    <w:rsid w:val="0075145A"/>
    <w:rsid w:val="00797D3B"/>
    <w:rsid w:val="007A7768"/>
    <w:rsid w:val="008C36C5"/>
    <w:rsid w:val="008E0228"/>
    <w:rsid w:val="00922C4E"/>
    <w:rsid w:val="009825CE"/>
    <w:rsid w:val="009C187E"/>
    <w:rsid w:val="009C4C1C"/>
    <w:rsid w:val="009D4176"/>
    <w:rsid w:val="00A304BC"/>
    <w:rsid w:val="00A4574F"/>
    <w:rsid w:val="00AE119C"/>
    <w:rsid w:val="00B716AB"/>
    <w:rsid w:val="00BD5269"/>
    <w:rsid w:val="00C052E6"/>
    <w:rsid w:val="00C2459A"/>
    <w:rsid w:val="00C40932"/>
    <w:rsid w:val="00D41864"/>
    <w:rsid w:val="00D75FE0"/>
    <w:rsid w:val="00DD320C"/>
    <w:rsid w:val="00E81723"/>
    <w:rsid w:val="00F2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5FA37"/>
  <w15:chartTrackingRefBased/>
  <w15:docId w15:val="{602D69EC-0400-954A-A819-63E513F8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cs-CZ" w:eastAsia="ja-JP" w:bidi="cs-CZ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6427"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Seznamsodrkami">
    <w:name w:val="List Bullet"/>
    <w:basedOn w:val="Normln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Citt">
    <w:name w:val="Quote"/>
    <w:basedOn w:val="Normln"/>
    <w:next w:val="Normln"/>
    <w:link w:val="CittChar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CittChar">
    <w:name w:val="Citát Char"/>
    <w:basedOn w:val="Standardnpsmoodstavce"/>
    <w:link w:val="Citt"/>
    <w:uiPriority w:val="10"/>
    <w:rPr>
      <w:b/>
      <w:iCs/>
      <w:color w:val="F75952" w:themeColor="accent1"/>
      <w:sz w:val="54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Rejstk3">
    <w:name w:val="index 3"/>
    <w:basedOn w:val="Normln"/>
    <w:next w:val="Normln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Zdraznn">
    <w:name w:val="Emphasis"/>
    <w:basedOn w:val="Standardnpsmoodstavce"/>
    <w:uiPriority w:val="10"/>
    <w:qFormat/>
    <w:rPr>
      <w:b w:val="0"/>
      <w:i w:val="0"/>
      <w:iCs/>
      <w:color w:val="F75952" w:themeColor="accent1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Pr>
      <w:b/>
      <w:i/>
      <w:iCs/>
      <w:color w:val="F75952" w:themeColor="accent1"/>
      <w:sz w:val="54"/>
    </w:rPr>
  </w:style>
  <w:style w:type="paragraph" w:styleId="Odstavecseseznamem">
    <w:name w:val="List Paragraph"/>
    <w:basedOn w:val="Normln"/>
    <w:uiPriority w:val="34"/>
    <w:unhideWhenUsed/>
    <w:qFormat/>
    <w:pPr>
      <w:contextualSpacing/>
    </w:pPr>
    <w:rPr>
      <w:i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Nadpisobsahu">
    <w:name w:val="TOC Heading"/>
    <w:basedOn w:val="Nadpis1"/>
    <w:next w:val="Normln"/>
    <w:uiPriority w:val="38"/>
    <w:qFormat/>
    <w:pPr>
      <w:spacing w:after="1320"/>
      <w:outlineLvl w:val="9"/>
    </w:pPr>
  </w:style>
  <w:style w:type="paragraph" w:styleId="Zpat">
    <w:name w:val="footer"/>
    <w:basedOn w:val="Normln"/>
    <w:link w:val="ZpatChar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ZpatChar">
    <w:name w:val="Zápatí Char"/>
    <w:basedOn w:val="Standardnpsmoodstavce"/>
    <w:link w:val="Zpat"/>
    <w:uiPriority w:val="99"/>
    <w:rPr>
      <w:b/>
      <w:color w:val="F75952" w:themeColor="accent1"/>
      <w:sz w:val="38"/>
      <w:szCs w:val="38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18"/>
      <w:szCs w:val="18"/>
    </w:rPr>
  </w:style>
  <w:style w:type="character" w:styleId="Zdraznnintenzivn">
    <w:name w:val="Intense Emphasis"/>
    <w:basedOn w:val="Standardnpsmoodstavce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Odkazintenzivn">
    <w:name w:val="Intense Reference"/>
    <w:basedOn w:val="Standardnpsmoodstavce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iln">
    <w:name w:val="Strong"/>
    <w:basedOn w:val="Standardnpsmoodstavce"/>
    <w:uiPriority w:val="8"/>
    <w:semiHidden/>
    <w:unhideWhenUsed/>
    <w:qFormat/>
    <w:rPr>
      <w:b/>
      <w:bCs/>
      <w:color w:val="3E3E3E" w:themeColor="text2" w:themeTint="E6"/>
    </w:rPr>
  </w:style>
  <w:style w:type="character" w:styleId="Zdraznnjemn">
    <w:name w:val="Subtle Emphasis"/>
    <w:basedOn w:val="Standardnpsmoodstavce"/>
    <w:uiPriority w:val="19"/>
    <w:semiHidden/>
    <w:unhideWhenUsed/>
    <w:qFormat/>
    <w:rPr>
      <w:i/>
      <w:iCs/>
      <w:color w:val="5F5F5F" w:themeColor="text2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Nzevknihy">
    <w:name w:val="Book Title"/>
    <w:basedOn w:val="Standardnpsmoodstavce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Nzev">
    <w:name w:val="Title"/>
    <w:basedOn w:val="Normln"/>
    <w:next w:val="Podnadpis"/>
    <w:link w:val="NzevChar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Podnadpis">
    <w:name w:val="Subtitle"/>
    <w:basedOn w:val="Normln"/>
    <w:next w:val="Autor"/>
    <w:link w:val="PodnadpisChar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PodnadpisChar">
    <w:name w:val="Podnadpis Char"/>
    <w:basedOn w:val="Standardnpsmoodstavce"/>
    <w:link w:val="Podnadpis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Obsah2">
    <w:name w:val="toc 2"/>
    <w:basedOn w:val="Normln"/>
    <w:next w:val="Normln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or">
    <w:name w:val="Autor"/>
    <w:basedOn w:val="Normln"/>
    <w:uiPriority w:val="3"/>
    <w:qFormat/>
    <w:pPr>
      <w:spacing w:after="0"/>
    </w:pPr>
    <w:rPr>
      <w:b/>
      <w:color w:val="2A2A2A" w:themeColor="text2"/>
      <w:sz w:val="30"/>
    </w:rPr>
  </w:style>
  <w:style w:type="paragraph" w:styleId="Zhlav">
    <w:name w:val="header"/>
    <w:basedOn w:val="Normln"/>
    <w:link w:val="ZhlavChar"/>
    <w:uiPriority w:val="99"/>
    <w:unhideWhenUsed/>
    <w:qFormat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slovanseznam">
    <w:name w:val="List Number"/>
    <w:basedOn w:val="Normln"/>
    <w:uiPriority w:val="13"/>
    <w:qFormat/>
    <w:pPr>
      <w:numPr>
        <w:numId w:val="16"/>
      </w:numPr>
    </w:pPr>
    <w:rPr>
      <w:i/>
    </w:rPr>
  </w:style>
  <w:style w:type="character" w:styleId="Hypertextovodkaz">
    <w:name w:val="Hyperlink"/>
    <w:basedOn w:val="Standardnpsmoodstavce"/>
    <w:uiPriority w:val="99"/>
    <w:unhideWhenUsed/>
    <w:rsid w:val="0075145A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7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customXml" Target="ink/ink3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customXml" Target="ink/ink7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customXml" Target="ink/ink1.xml"/><Relationship Id="rId29" Type="http://schemas.openxmlformats.org/officeDocument/2006/relationships/customXml" Target="ink/ink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customXml" Target="ink/ink2.xml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customXml" Target="ink/ink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customXml" Target="ink/ink4.xm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pplelevne/Library/Containers/com.microsoft.Word/Data/Library/Application%20Support/Microsoft/Office/16.0/DTS/cs-CZ%7bCBC1D41C-719F-6742-A255-12DBBA27E390%7d/%7bD5397AF2-23E5-EC43-AD7B-46C1F842C4DA%7dtf10002071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7T14:13:41.02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3817 284 16383,'-51'0'0,"-3"0"0,38 0 0,-10 0 0,17 0 0,-7 0 0,-26 0 0,0 0 0,-19 0 0,-25 0 0,28 0 0,7 0 0,-1 0 0,-25 0 0,25 0 0,-1 0 0,-41 0 0,1 0 0,19 0 0,13 0 0,0 0 0,10 0 0,3 0 0,10 0 0,-10 0 0,7 0 0,1 0 0,4 0 0,10-8 0,3 5 0,6-5 0,6 8 0,-55 0 0,-11-10 0,14 9 0,-5 0 0,-13-9 0,-1-1 0,8 4 0,-4 1 0,4-2 0,-5-2 0,4 1 0,-14-4 0,3 1 0,-2 0 0,1 1 0,7 5 0,4-1 0,19-1 0,0-1 0,-14 4 0,0-1 0,14-4 0,4 0 0,-39-1 0,18-4 0,12 13 0,1-11 0,10 5 0,-7 0 0,17-3 0,1 10 0,4-5 0,20 3 0,-10 2 0,12-2 0,0 3 0,-6 0 0,5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7T14:13:35.96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7T14:13:25.84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7T14:13:32.14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4346 5733 16383,'-34'40'0,"-2"1"0,34 16 0,-19 3 0,19 18 0,-10-29 0,-2 0 0,-1 34 0,7-24 0,-1 2 0,-4-10 0,1 2 0,9 8 0,3 3 0,-8-1 0,2-1 0,5-10 0,2 0 0,-1 15 0,0-1 0,0 20 0,0 9 0,0-38 0,0-17 0,0-11 0,0 9 0,6-21 0,14 12 0,25 3 0,16-6 0,16 11 0,-30-22 0,5-2 0,27 9 0,1-1 0,-21-10 0,0-1 0,21 6 0,-5-4 0,-15-12 0,-3 0 0,-16 0 0,-12 0 0,-3 0 0,-18-7 0,-1-13 0,-7-9 0,0-27 0,0 11 0,0-28 0,-12 12 0,-2-16 0,-23 0 0,10 16 0,-16 4 0,21 16 0,-40-23 0,1-6 0,5 13 0,-6-4 0,2 0 0,-4-1 0,8 11 0,-5-1 0,2-3 0,4-4 0,2-1 0,-4 0 0,-11 1 0,-5 1 0,7 1 0,17 5 0,4 0 0,-2 1 0,-10-2 0,-3 2 0,6 3 0,3-3 0,2 2 0,-7-2 0,2 3 0,-14-17 0,20 20 0,21 22 0,10 5 0,9 25 0,50 25 0,5-6 0,7-2 0,5 0 0,-8-9 0,2-1 0,21 3 0,4 0 0,-1 0 0,4 0 0,-13-4 0,5 0 0,1 0 0,11 2 0,3-1 0,-1 0 0,0 0 0,0 1 0,3-1 0,-10-2 0,3 0 0,0 0 0,-1-1 0,-5 1 0,-1 0 0,-1 0 0,-3-2 0,11 0 0,-4-2 0,2 1 0,13 4 0,1 1 0,-7-1 0,-2-2 0,-6-1 0,-4 1 0,0 1 0,13 5 0,-10-1 0,-23-3 0,-1-5 0,-5 3 0,-21 4 0,-27-13 0,-74 4 0,17-5 0,-8-2 0,-1 2 0,-7 0 0,-2-3 0,-11-2 0,-3-2 0,-2-5 0,16-2 0,-2-4 0,-1-2 0,0-2 0,-7-1 0,-1-1 0,-1-3 0,0-4 0,10-1 0,-1-4 0,0-2 0,0-1 0,1 3 0,-14-4 0,1 2 0,2 0 0,2-2 0,8-1 0,3-1 0,0 0 0,1 2 0,0 5 0,-1 1 0,3 0 0,5 0 0,5-5 0,4 0 0,-3 2 0,-22-2 0,-5 3 0,6 1 0,-5-10 0,4 1 0,-12 7 0,3 0 0,18 1 0,6 1 0,19 11 0,3 0 0,-5-1 0,7 3 0,13 3 0,3 7 0,17-2 0,-4 12 0,66-19 0,-12 17 0,25 3 0,12 3 0,4 6 0,4 5 0,-14 2 0,2 5 0,4 1 0,-8-2 0,2 2 0,2 2 0,1 2 0,9 8 0,2 4 0,0 1 0,0 0 0,0-2 0,0 0 0,1 0 0,1 4 0,-10-2 0,2 2 0,0 2 0,0 0 0,-2-2 0,-4-3 0,-1-2 0,0 1 0,-2-1 0,-3 1 0,3 5 0,-2 0 0,-2 1 0,0-2 0,2 0 0,0-2 0,-2 1 0,-6-3 0,18 20 0,-7-3 0,0-2 0,-3-1 0,-6 1 0,-7-3 0,3 9 0,-8-9 0,-36-34 0,-7 6 0,-1-4 0,-7 10 0,0-10 0,-13 11 0,-8-19 0,-4 11 0,-1-12 0,0 9 0,-21 10 0,-22 28 0,5-17 0,7 16 0,2 1 0,3-11 0,-10 3 0,-2 3 0,-9 17 0,6-25 0,-1 0 0,21-4 0,1 0 0,-20 4 0,2-3 0,-1 9 0,18-24 0,3-2 0,-1 8 0,-46 4 0,42-11 0,-42 11 0,30-11 0,-16-9 0,-19 9 0,15-8 0,-15-1 0,19 9 0,16-20 0,-12 8 0,-6-11 0,-2 0 0,-15 0 0,19 0 0,0 0 0,21 2 0,0-4 0,-30-21 0,30 17 0,1-5 0,-22-38 0,12 22 0,-3 0 0,12 5 0,-1-2 0,-12-7 0,0-1 0,7 9 0,4-1 0,-24-29 0,6 18 0,-3 0 0,23 5 0,0 0 0,-12-2 0,-2-3 0,-14-10 0,4-1 0,22 14 0,1-2 0,-1-2 0,-3-4 0,0 2 0,-21-7 0,2-1 0,3-9 0,0-1 0,8 14 0,-2-2 0,5 1 0,-2-4 0,6 5 0,12 10 0,1-1 0,-6-6 0,-5-5 0,4 3 0,-4 1 0,7 1 0,11-4 0,2-2 0,-19-1 0,2-4 0,16-5 0,2-3 0,-12-10 0,0-5 0,16 9 0,1-5 0,1-4 0,-3-12 0,1-5 0,3 5 0,-3-7 0,4-4 0,9 12 0,0-12 0,2 2 0,3 14 0,-1 11 0,1-1 0,3-14 0,-1-17 0,1-1 0,2 16 0,3 10 0,0 0 0,1 2 0,0-10 0,0 0 0,2 11 0,4-1 0,1 2 0,-4-7 0,-1-6 0,3 8 0,2 9 0,2 2 0,-1-31 0,0 0 0,0 30 0,0 0 0,0-3 0,0-6 0,0 7 0,-1 10 0,2 0 0,5-15 0,5-9 0,-1 9 0,0 15 0,1 0 0,5-10 0,4-6 0,1 4 0,6-5 0,1 5 0,-8 6 0,2 5 0,28-26 0,-31 64 0,2 9 0,-6 13 0,0 7 0,13 47 0,-5 0 0,3 15 0,8 13 0,1-18 0,6 3 0,2 6 0,3 6 0,2 7 0,3 2 0,0-4 0,-1-10 0,1-4 0,1 2 0,3 7 0,-4-3 0,4 7 0,1 3 0,1 1 0,-2-4 0,-4-8 0,1 0 0,-4-7 0,1 0 0,5 8 0,-5-7 0,4 6 0,3 4 0,2 2 0,0 1 0,-1-1 0,-3-3 0,3 4 0,-3-3 0,0 0 0,0 0 0,4 3 0,4 5 0,-11-18 0,3 4 0,3 2 0,2 1 0,0 2 0,2 0 0,-1 0 0,0-1 0,-1-1 0,-2-2 0,0 1 0,-1 0 0,0-2 0,-1 0 0,0 0 0,0-1 0,0 0 0,1 1 0,1-1 0,1 3 0,2 0 0,0 1 0,1-1 0,-1 0 0,1-1 0,-2-2 0,0-2 0,-2-4 0,4 4 0,0-3 0,-1-2 0,-1-2 0,-1-2 0,-1-3 0,-2-2 0,6 5 0,-3-2 0,0-4 0,-2-3 0,0-1 0,5 1 0,0-1 0,-1-5 0,-5-4 0,22 11 0,-10-11 0,0-6 0,-22-20 0,-28-16 0,4-25 0,-4-17 0,1-10 0,2-24 0,-9-3 0,-2-6 0,-9-12 0,-18 29 0,-13-9 0,-4 6 0,-8-7 0,-8-6 0,-3-6 0,13 25 0,-3-4 0,-3-3 0,-2-2 0,-2-2 0,0-2 0,0-1 0,0-1 0,5 6 0,0 0 0,0-1 0,-1-1 0,0-2 0,-1-1 0,-1-3 0,-1-1 0,-2-3 0,-2-3 0,11 18 0,-3-4 0,0-1 0,-3-3 0,0-1 0,-1-2 0,-1-1 0,-1-1 0,1-1 0,-1 0 0,1 1 0,0 0 0,0 0 0,2 2 0,1 1 0,1 2 0,1 2 0,-3-9 0,0 2 0,2 1 0,0 1 0,1 1 0,1 0 0,1 1 0,-1 0 0,0 0 0,0-1 0,0 0 0,-1-1 0,-1-1 0,1 0 0,-2 0 0,0-2 0,-1-1 0,0 0 0,0-1 0,0 1 0,0 1 0,1 0 0,0 1 0,2 2 0,0 2 0,2 2 0,1 2 0,-8-16 0,0 1 0,1 2 0,2 1 0,1 3 0,1 3 0,3 4 0,1 4 0,3 4 0,-5-9 0,3 7 0,2 5 0,2 2 0,0-1 0,-7-15 0,0-2 0,3 8 0,8 21 0,-7 10 0,64 71 0,33 35 0,9 6 0,-13-19 0,7 4 0,5 3 0,5 4 0,4 3 0,2 3 0,-14-13 0,2 4 0,4 2 0,2 2 0,2 2 0,1 1 0,2 1 0,1 0 0,1 1 0,-1-1 0,0-1 0,-6-6 0,1 0 0,1 1 0,1 0 0,0 0 0,0 1 0,2-1 0,-1 1 0,1 0 0,1 0 0,-1 1 0,1 0 0,0 0 0,-1 0 0,1 0 0,1 0 0,-1 1 0,2 1 0,-1-1 0,1 1 0,0 0 0,0 0 0,-1-1 0,1 1 0,-1-1 0,-1 0 0,0 0 0,-2-2 0,-1 1 0,1-1 0,0 1 0,-1 0 0,1 0 0,-1-1 0,-1 0 0,0 0 0,0-1 0,-1-1 0,-1 0 0,-1-1 0,-1-1 0,7 5 0,-1-1 0,-1-1 0,-1-1 0,-1 0 0,0-1 0,-1 0 0,-1-1 0,0 0 0,-1 1 0,0 0 0,9 8 0,1 2 0,-1 0 0,0-1 0,-2 0 0,-2-1 0,-2-3 0,-4-3 0,-3-3 0,14 13 0,-5-5 0,-4-3 0,-4-4 0,-7-1 0,11 11 0,-9-4 0,-15-10 0,-9 11 0,-84-75 0,-46-34 0,-11-8 0,32 18 0,-7-6 0,-6-3 0,-5-3 0,-2-3 0,-3 0 0,1-1 0,16 7 0,-2 0 0,-2-2 0,-2-1 0,0 0 0,-2-2 0,0 0 0,-2-1 0,1-1 0,-2 1 0,12 6 0,-1-2 0,-3 0 0,0-1 0,-1 0 0,-1-1 0,1 0 0,0 0 0,1 1 0,1 0 0,2 1 0,3 2 0,2 0 0,-12-6 0,1 0 0,3 1 0,1 1 0,1 0 0,3 2 0,2 0 0,2 2 0,2 1 0,-13-8 0,2 0 0,3 2 0,4 3 0,7 4 0,8 5 0,-28-16 0,26 18 0,36 26 0,17 22 0,44 49 0,31 21 0,-5-20 0,10 1 0,13 9 0,-26-22 0,9 7 0,4 4 0,5 3 0,2 1 0,0-1 0,-1-2 0,-4-5 0,2 1 0,-1-3 0,-1-2 0,0 0 0,1-1 0,1 1 0,1 0 0,-2-2 0,2 1 0,2 1 0,0 0 0,-1-2 0,-4-2 0,-4-3 0,-5-4 0,13 11 0,-5-5 0,-7-5 0,-7-8 0,8-1 0,-19-16 0,-34-21 0,-21-21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7T14:13:25.302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705 1703 16383,'-63'0'0,"-33"0"0,30 0 0,-16 0 0,8-23 0,30 8 0,-13-10 0,28 16 0,10 3 0,5 4 0,45 25 0,20 16 0,-8 12 0,4 9 0,16 1 0,11 6 0,-1 3 0,-20-9 0,0 2 0,-2 2 0,1-4 0,9 8 0,0-2 0,-1 1 0,-10-8 0,1 3 0,-2-2 0,-4-6 0,11 12 0,-2-3 0,-9-6 0,1 2 0,-2-7 0,2-11 0,-4-3 0,-7 8 0,-3-5 0,11-8 0,-26-8 0,-2-18 0,0-1 0,-7-50 0,-1-2 0,-7-24 0,-5 5 0,-4 0 0,-18-11 0,8 9 0,-4-1 0,-3 17 0,-5 1 0,-8-7 0,-1-2 0,7-5 0,-2-1 0,-17-10 0,-1 3 0,21 17 0,1 1 0,-9-13 0,-3 3 0,7 17 0,1 2 0,5-7 0,-1 1 0,-14 3 0,1 2 0,-13-34 0,22 37 0,0-1 0,-21-36 0,9 18 0,6 3 0,15 29 0,8 3 0,4 11 0,-1 7 0,0 1 0,1 7 0,5 26 0,3 15 0,6 50 0,0-41 0,0 4 0,-1 21 0,2 1 0,3-21 0,3 0 0,6 19 0,5-1 0,3-20 0,4-2 0,3 1 0,2-1 0,-1 0 0,-2-3 0,11 13 0,-4-4 0,-16-28 0,-1-3 0,-2-11 0,-1-7 0,-5-38 0,-3 3 0,-6-31 0,0 1 0,0-25 0,2 19 0,-4-4 0,-12-11 0,-5-2 0,1-11 0,-5-3 0,-1 22 0,-4-1 0,2 3 0,-3-13 0,1 0 0,3 4 0,-3-4 0,2 4 0,-1-4 0,-2 0 0,4 12 0,-3-3 0,3 4 0,-3-11 0,1 3 0,-6 1 0,2 3 0,8 21 0,2 2 0,-1 0 0,-1 3 0,-21-12 0,19 3 0,-2 28 0,10 3 0,3 11 0,-1 7 0,0 1 0,0 7 0,7 36 0,2-9 0,6 48 0,0-14 0,0 37 0,11-15 0,4-17 0,5 10 0,1-8 0,2-15 0,2-1 0,1 11 0,3 5 0,-2-11 0,10 4 0,-3-4 0,-16-28 0,2 9 0,2-14 0,-4-3 0,4-8 0,-8-13 0,-5-31 0,-3-11 0,-6-32 0,0-3 0,0-1 0,0 1 0,-9 16 0,7 16 0,-14 19 0,15 24 0,-6 53 0,6 10 0,2 12 0,-1 21 0,0 9 0,0-10 0,0 6 0,0 0 0,0-25 0,0 0 0,0 1 0,0 3 0,0 13 0,0 4 0,0 1 0,0 0 0,0 1 0,0 2 0,0-1 0,0-4 0,0-12 0,0-3 0,0 0 0,0 2 0,0 8 0,0 2 0,0 0 0,0-1 0,0-2 0,0-1 0,0-1 0,0-1 0,0-4 0,0 0 0,0-2 0,0-2 0,0 19 0,0-3 0,0-10 0,0-7 0,0-18 0,0-29 0,0-27 0,0-35 0,0-29 0,0-16 0,0 16 0,0-29 0,0 42 0,0-7 0,0-1 0,0-9 0,0 9 0,0-6 0,0-2 0,0 0 0,0 0 0,0-2 0,1-20 0,-2-4 0,-8-3 0,-1-1 0,8 0 0,0-2 0,-4 24 0,-2 0 0,3 3 0,4-11 0,2 4 0,-1 0 0,0 2 0,0 11 0,0 3 0,0 8 0,0 2 0,0-47 0,0-1 0,0 42 0,0-3 0,0-4 0,0 0 0,0 4 0,0 3 0,0-42 0,0 22 0,0 0 0,0-18 0,0 13 0,0 25 0,0 1 0,0-26 0,0 8 0,0-3 0,0 21 0,0 0 0,0-31 0,0 1 0,0 30 0,0 5 0,0-44 0,0 49 0,0 20 0,-7 18 0,-12 36 0,12 26 0,2 14 0,-13 14 0,0 11 0,13-21 0,5 8 0,1 1 0,-2-3 0,-5 12 0,-2-2 0,3 3 0,4-15 0,1 2 0,1 0 0,-1 0 0,0-1 0,0 1 0,0-2 0,0-1 0,0 16 0,0-3 0,0-2 0,0-9 0,0-1 0,0-3 0,0 0 0,0-1 0,0-10 0,0 28 0,2-28 0,3-4 0,3-4 0,6-20 0,1-19 0,-7-79 0,-1-27 0,-10 27 0,-4-9 0,0 5 0,1 0 0,-3-1 0,-4-15 0,-4-10 0,-3 9 0,-5 10 0,-1 0 0,8 7 0,1-8 0,-1-3 0,2 6 0,-3-5 0,0 3 0,3 0 0,2-5 0,3 0 0,2 6 0,0 2 0,4 9 0,5-7 0,0 63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7T14:13:22.35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3213 689 16383,'8'69'0,"10"2"0,-15 27 0,2-34 0,1 3 0,2-3 0,-2 3 0,-5 22 0,2 0 0,11-22 0,0-2 0,-12 11 0,-1-1 0,5-11 0,2-2 0,0 1 0,-2-1 0,-5-9 0,1-2 0,11 0 0,0-4 0,-10 14 0,17-4 0,-18-28 0,7-3 0,-9-11 0,7-7 0,1-72 0,0 12 0,-4-10 0,-1-10 0,-3-9 0,0 0 0,0 13 0,0-3 0,0 3 0,0-4 0,0 3 0,0-11 0,0 2 0,0-15 0,0 1 0,0 12 0,0 2 0,0 0 0,0 5 0,0 19 0,0 4 0,0-33 0,-9 27 0,7 27 0,-14 2 0,8 19 0,-7 2 0,-6 6 0,5 0 0,-6 6 0,-10 20 0,10 5 0,-28 32 0,24-2 0,-23 17 0,21-1 0,-21 0 0,21 0 0,3-29 0,-4 3 0,-4 12 0,-2 4 0,0 10 0,-2 4 0,7-20 0,-1 0 0,1 2 0,-6 29 0,-1 0 0,7-29 0,-2-1 0,4-3 0,-1 10 0,1-1 0,-15 20 0,1-3 0,17-29 0,3-2 0,-4 12 0,1-2 0,2-12 0,3-5 0,-3 14 0,3-16 0,9-19 0,5-11 0,15-74 0,4 15 0,8-50 0,4 21 0,-4 28 0,4-28 0,-1 12 0,1-16 0,1 0 0,-6 11 0,0-1 0,9-24 0,-9 14 0,2 0 0,-1 24 0,1 2 0,1-11 0,3-2 0,4 1 0,2 1 0,-2 10 0,-2 0 0,-6 1 0,1 4 0,21-14 0,-22 15 0,4 20 0,-11 18 0,0 2 0,-1 6 0,10 18 0,-14 4 0,6 56 0,-16-28 0,7 7 0,0 2 0,-4 7 0,4-8 0,0 4 0,1-10 0,-2 0 0,-5 10 0,2 1 0,10 0 0,2-1 0,-6 1 0,-1-1 0,0 2 0,1-2 0,4-10 0,0 0 0,1 46 0,12-21 0,-12-27 0,6 4 0,-17-37 0,12 3 0,-2-48 0,-3-15 0,-4-29 0,-1-12 0,3 13 0,1-3 0,0-18 0,0-5 0,-3 27 0,0-1 0,1 3 0,9-15 0,-1 0 0,-13 13 0,-3-4 0,4 2 0,13-21 0,1 2 0,-15-1 0,0-1 0,12-4 0,0 2 0,-12 23 0,-2 5 0,6 6 0,0 6 0,-6-2 0,0 16 0,0 12 0,0 3 0,0 93 0,0 28 0,1-33 0,-2 6 0,-7 16 0,-1 4 0,8-7 0,-2 6 0,-5-18 0,-3 7 0,-1 3 0,3-1 0,5-2 0,4 1 0,0 0 0,-2 3 0,-3 12 0,-2 3 0,0 1 0,2-1 0,3 4 0,3 1 0,0-1 0,-1-4 0,0-14 0,0-2 0,0-2 0,0 0 0,0 23 0,0-2 0,0-7 0,0 7 0,0-13 0,0-30 0,0-6 0,0 40 0,0-42 0,0-27 0,0-71 0,0-21 0,0-14 0,0 9 0,0-5 0,0 1 0,0 5 0,-1 1 0,2-5 0,3 3 0,2-7 0,1 3 0,-2 10 0,-4-4 0,3 1 0,6 4 0,4-9 0,1-1 0,-2 8 0,-2-16 0,2 4 0,9-12 0,1 0 0,-6 2 0,-3 7 0,-2 31 0,-1 3 0,-4-9 0,0 3 0,11-16 0,-16 35 0,14 4 0,-15 9 0,6 5 0,0 14 0,-6 72 0,6-29 0,-7 27 0,0 7 0,14 18 0,16-25 0,14 8 0,0-1 0,-7-7 0,1-2 0,5 1 0,21 13 0,7 1 0,-7-4 0,-6 3 0,-1-3 0,1-9 0,6 2 0,-7-8 0,-15-13 0,0-2 0,8 7 0,5 3 0,-9-10 0,4-5 0,-6-1 0,-29-27 0,-7-8 0,-1-75 0,-7 16 0,-2-7 0,-2-16 0,-9 0 0,-16 4 0,-9 0 0,2-1 0,6-11 0,1-2 0,-5 3 0,-7 7 0,-6 3 0,-3 0 0,7 14 0,-2-1 0,-2 2 0,1 3 0,-9-3 0,0 4 0,-1-2 0,-7-14 0,0-2 0,-5 7 0,0 14 0,-4 7 0,5 5 0,-1 4 0,3 5 0,1 0 0,3 7 0,9 13 0,6 6 0,9 1 0,3 9 0,-22 0 0,-34 0 0,18-21 0,-6-8 0,-11 0 0,0-4 0,16-7 0,1-6 0,15 7 0,-2-4 0,9 5 0,-22-19 0,20 14 0,6-1 0,15-3 0,10 17 0,19 4 0,59 19 0,-11 4 0,11 6 0,8 10 0,14 9 0,4 2 0,-3-2 0,16-2 0,-2-1 0,6 4 0,-21 0 0,5 4 0,1 1 0,1 1 0,-2-2 0,-4-1 0,-2-2 0,0 1 0,1-1 0,-1 2 0,2-1 0,0 1 0,0 1 0,-1-1 0,-2 0 0,10 5 0,-1-1 0,-3 1 0,-3-2 0,10 7 0,-5-2 0,-10-2 0,-5-3 0,-13-1 0,-1 12 0,-10-6 0,-31-11 0,-9-2 0,-24-12 0,-60-3 0,-3-3 0,-12-6 0,24-5 0,-3-5 0,-8-4 0,-2-1 0,-9-4 0,-5-2 0,-3-2 0,1 0 0,13 2 0,-2 0 0,0-2 0,-2 0 0,0-1 0,-2-1 0,3 0 0,-1-1 0,-2-2 0,0 0 0,-1 1 0,1 1 0,1 2 0,3 3 0,-2 2 0,-1 1 0,2 1 0,2 1 0,4-1 0,7 1 0,-16-6 0,8-1 0,4 2 0,2 3 0,-17 1 0,3 4 0,20 3 0,10-2 0,17 38 0,70 13 0,36 12 0,0 2 0,-17-6 0,0 1 0,10 7 0,1-4 0,9 7 0,7 4 0,4 4 0,2 0 0,-1-1 0,-4-3 0,5 3 0,-2-2 0,-1-1 0,2 1 0,2 2 0,4 3 0,-12-10 0,3 3 0,2 1 0,2 2 0,1 0 0,-1-1 0,0 0 0,-2-2 0,-3-3 0,6 4 0,-1-1 0,-1-2 0,-1-1 0,-2-2 0,0 0 0,0-1 0,6 3 0,0 0 0,0-1 0,-2-2 0,-5-4 0,-7-3 0,18 11 0,-10-7 0,-4-4 0,10 6 0,-13-10 0,-15-9 0,-17-22 0,-19-10 0,-12-37 0,-48-29 0,-29-15 0,17 23 0,-9-5 0,-4-2 0,-1 0 0,7 6 0,0-1 0,-3-1 0,-2 0 0,-3 1 0,1 3 0,-4-2 0,-3 1 0,1 1 0,3 2 0,4 2 0,-6-6 0,5 2 0,3 3 0,-1 4 0,-16-6 0,2 5 0,12 6 0,18 0 0,11 16 0,8 33 0,62 23 0,47 19 0,21 8 0,-8-2 0,-20-8 0,2 1 0,2 2 0,2 1 0,5 3 0,-3-3 0,4 4 0,4 1 0,1 2 0,2 0 0,-1-1 0,-1 0 0,-9-7 0,1 1 0,2 1 0,-1-1 0,-1-1 0,-3-1 0,-2-2 0,-6-3 0,8 5 0,-5-3 0,-4-2 0,-1-2 0,1 1 0,17 10 0,4 2 0,-10-7 0,-21-16 0,-15-15 0,-71-30 0,-42-17 0,-12-3 0,12 8 0,-9 0 0,-9-2 0,-7-2 0,-5-3 0,-5-3 0,29 10 0,-4-3 0,-5-1 0,-3-2 0,-3-2 0,-3-1 0,-1 0 0,-1 0 0,0-1 0,1 1 0,0 1 0,3 1 0,2 1 0,-1 0 0,1 0 0,1 2 0,1-1 0,-1 1 0,1 1 0,0-1 0,-1 0 0,0-1 0,-2 1 0,-1-2 0,-2 0 0,8 3 0,-2-1 0,-3-1 0,-1 0 0,-2-1 0,0 0 0,-1 0 0,1 0 0,1 1 0,2 0 0,2 0 0,2 2 0,4 1 0,4 1 0,3 2 0,-17-7 0,4 1 0,5 2 0,3 1 0,3 1 0,1 2 0,2 0 0,0 2 0,-10-1 0,-1 0 0,2 3 0,5 1 0,7 2 0,8 2 0,-48-15 0,52 21 0,90 37 0,41 19 0,10 2 0,-4-5 0,10 3 0,8 1 0,3 3 0,1 0 0,-18-7 0,3 2 0,0 0 0,3 2 0,2 0 0,2-1 0,2 1 0,-13-8 0,4 0 0,3 2 0,1-1 0,1 1 0,0-2 0,-1 1 0,-3-3 0,-4 0 0,-5-3 0,13 6 0,-6-1 0,-3-2 0,-2-2 0,0-1 0,1-2 0,15 4 0,3 0 0,-2-3 0,-9-4 0,-14-7 0,1 2 0,-20-19 0,-18-45 0,-26-5 0,-38-30 0,-14-8 0,17 27 0,-4 1 0,-9-1 0,-7-1 0,5 7 0,-15-18 0,11 41 0,78 55 0,48 35 0,22 15 0,-4-6 0,-23-20 0,4 1 0,3 1 0,3 1 0,4 1 0,3 2 0,-20-11 0,5 1 0,3 2 0,3 1 0,0 0 0,1 0 0,-1 0 0,-2-2 0,-2-3 0,-3-1 0,9 4 0,-2-2 0,-1-1 0,-3-2 0,-1-2 0,-2-2 0,-1-2 0,14 9 0,4 2 0,-5-6 0,-14-12 0,-20-21 0,-7-43 0,-69-13 0,-28-8 0,-6 2 0,-13-2 0,-7-3 0,18 14 0,-5-2 0,-3-1 0,-2 0 0,-2 2 0,-10-4 0,-5 1 0,-1 0 0,0 2 0,3 2 0,-7-3 0,1 1 0,2 4 0,6 2 0,-2-2 0,6 4 0,8 8 0,4 10 0,17 10 0,35 11 0,7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7T14:13:08.214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245 999 16383,'33'-14'0,"-1"5"0,-30-4 0,13-37 0,12-26 0,-1 3 0,4-6 0,1-1 0,-4 0 0,0-5 0,1 8 0,2 7 0,-3 15 0,-7 14 0,-2 12 0,-1 10 0,-2 12 0,-7 43 0,-2 7 0,-6 36 0,0-18 0,0 12 0,0-12 0,0 17 0,-11-1 0,-4 0 0,-10 0 0,10 1 0,-7-1 0,19 0 0,-20 0 0,8 0 0,1-16 0,3 13 0,11-41 0,-9 21 0,7-37 0,-7 9 0,9-11 0,0 0 0,-7-68 0,5 11 0,-4-45 0,6-8 0,0 8 0,0 25 0,0-2 0,0 2 0,0-1 0,0-12 0,0-1 0,0 10 0,0 0 0,1-10 0,-2 0 0,-6 12 0,0 3 0,5 8 0,0 2 0,-12-47 0,8 48 0,-2 8 0,-7 33 0,0 3 0,1 6 0,-19 18 0,9 21 0,-15 22 0,24-13 0,2 2 0,-14 33 0,8-34 0,-1 0 0,4 1 0,1-1 0,-23 33 0,23-32 0,2-1 0,-13 28 0,12-16 0,-9 12 0,11-28 0,-2 28 0,5-28 0,9 0 0,0-7 0,0-9 0,0 0 0,0-3 0,0-12 0,0 1 0,7 0 0,16-32 0,-4 11 0,14-38 0,-15 15 0,2-11 0,0-1 0,0 1 0,-2 11 0,2-9 0,-5 21 0,4-21 0,-3 21 0,3-21 0,-3 27 0,1-14 0,-9 17 0,5 0 0,4 20 0,-6 10 0,4 35 0,-15-13 0,0 29 0,12-12 0,-9 0 0,8 12 0,-2-28 0,-7 12 0,7-28 0,-2-3 0,-6-11 0,6-1 0,-7-86 0,0 41 0,0-26 0,0-5 0,0 1 0,0 0 0,0 4 0,0 17 0,0 0 0,0 11 0,0 9 0,0 13 0</inkml:trace>
</inkml:ink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7A9492-20FB-4BD4-BE9F-A36B1DB37C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5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s obálkou a obsahem.dotx</Template>
  <TotalTime>30</TotalTime>
  <Pages>5</Pages>
  <Words>99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Pajuš Zemankovic</cp:lastModifiedBy>
  <cp:revision>3</cp:revision>
  <dcterms:created xsi:type="dcterms:W3CDTF">2022-08-27T17:22:00Z</dcterms:created>
  <dcterms:modified xsi:type="dcterms:W3CDTF">2022-08-27T17:49:00Z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40c25c02-a5e0-48a4-913c-93e0d5121f72</vt:lpwstr>
  </property>
  <property fmtid="{D5CDD505-2E9C-101B-9397-08002B2CF9AE}" pid="3" name="ContentTypeId">
    <vt:lpwstr>0x010100012E2E405031D74DB051ADDB3D34E572</vt:lpwstr>
  </property>
</Properties>
</file>